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EE6E02" w14:textId="17580E65" w:rsidR="005A622F" w:rsidRPr="0030441B" w:rsidRDefault="00D446B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Bijlage </w:t>
      </w:r>
      <w:r w:rsidR="00081780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: </w:t>
      </w:r>
      <w:r w:rsidR="0030441B" w:rsidRPr="0030441B">
        <w:rPr>
          <w:b/>
          <w:sz w:val="28"/>
          <w:szCs w:val="28"/>
        </w:rPr>
        <w:t xml:space="preserve">Kaarten per </w:t>
      </w:r>
      <w:r w:rsidR="0030441B">
        <w:rPr>
          <w:b/>
          <w:sz w:val="28"/>
          <w:szCs w:val="28"/>
        </w:rPr>
        <w:t>kust</w:t>
      </w:r>
      <w:r w:rsidR="0030441B" w:rsidRPr="0030441B">
        <w:rPr>
          <w:b/>
          <w:sz w:val="28"/>
          <w:szCs w:val="28"/>
        </w:rPr>
        <w:t>gemeente</w:t>
      </w:r>
    </w:p>
    <w:p w14:paraId="363BFA63" w14:textId="77777777" w:rsidR="0030441B" w:rsidRDefault="0030441B"/>
    <w:p w14:paraId="4EFF112D" w14:textId="77777777" w:rsidR="005A622F" w:rsidRDefault="005A622F">
      <w:r w:rsidRPr="0030441B">
        <w:rPr>
          <w:b/>
          <w:noProof/>
          <w:lang w:eastAsia="nl-NL"/>
        </w:rPr>
        <w:drawing>
          <wp:inline distT="0" distB="0" distL="0" distR="0" wp14:anchorId="52FF150B" wp14:editId="1ED7246F">
            <wp:extent cx="2353004" cy="3191321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402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04" cy="31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nl-NL"/>
        </w:rPr>
        <w:drawing>
          <wp:inline distT="0" distB="0" distL="0" distR="0" wp14:anchorId="3E9D7D35" wp14:editId="3AD92DA6">
            <wp:extent cx="2114845" cy="943107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C1E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CC02" w14:textId="77777777" w:rsidR="005A622F" w:rsidRDefault="005A622F"/>
    <w:p w14:paraId="5F992857" w14:textId="77777777" w:rsidR="005A622F" w:rsidRDefault="005A622F">
      <w:bookmarkStart w:id="0" w:name="_GoBack"/>
      <w:bookmarkEnd w:id="0"/>
    </w:p>
    <w:p w14:paraId="11AD739D" w14:textId="77777777" w:rsidR="005A622F" w:rsidRDefault="005A622F"/>
    <w:p w14:paraId="463917FD" w14:textId="77777777" w:rsidR="005A622F" w:rsidRDefault="005A622F"/>
    <w:p w14:paraId="175A2977" w14:textId="77777777" w:rsidR="005A622F" w:rsidRDefault="005A622F">
      <w:r>
        <w:rPr>
          <w:noProof/>
          <w:lang w:eastAsia="nl-NL"/>
        </w:rPr>
        <w:drawing>
          <wp:inline distT="0" distB="0" distL="0" distR="0" wp14:anchorId="38B91983" wp14:editId="3014991F">
            <wp:extent cx="5760720" cy="404368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62F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8AED" w14:textId="77777777" w:rsidR="005A622F" w:rsidRDefault="005A622F">
      <w:r>
        <w:t>Gemeente Noordwijk</w:t>
      </w:r>
    </w:p>
    <w:p w14:paraId="7EDF97FC" w14:textId="77777777" w:rsidR="005A622F" w:rsidRDefault="005A622F"/>
    <w:p w14:paraId="62D6A258" w14:textId="77777777" w:rsidR="005A622F" w:rsidRDefault="005A622F"/>
    <w:p w14:paraId="5F1EF74A" w14:textId="77777777" w:rsidR="005A622F" w:rsidRDefault="005A622F">
      <w:r>
        <w:rPr>
          <w:noProof/>
          <w:lang w:eastAsia="nl-NL"/>
        </w:rPr>
        <w:lastRenderedPageBreak/>
        <w:drawing>
          <wp:inline distT="0" distB="0" distL="0" distR="0" wp14:anchorId="21430EA2" wp14:editId="2495248F">
            <wp:extent cx="5760720" cy="4051300"/>
            <wp:effectExtent l="0" t="0" r="0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7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1AC3F" w14:textId="77777777" w:rsidR="005A622F" w:rsidRDefault="005A622F">
      <w:r>
        <w:t>Gemeente Katwijk</w:t>
      </w:r>
    </w:p>
    <w:p w14:paraId="5539C8F9" w14:textId="77777777" w:rsidR="005A622F" w:rsidRDefault="005A622F"/>
    <w:p w14:paraId="24DFDB5D" w14:textId="77777777" w:rsidR="005A622F" w:rsidRDefault="005A622F"/>
    <w:p w14:paraId="3AEF4FA2" w14:textId="77777777" w:rsidR="005A622F" w:rsidRDefault="005A622F">
      <w:r>
        <w:rPr>
          <w:noProof/>
          <w:lang w:eastAsia="nl-NL"/>
        </w:rPr>
        <w:drawing>
          <wp:inline distT="0" distB="0" distL="0" distR="0" wp14:anchorId="08A85546" wp14:editId="3CDC114E">
            <wp:extent cx="5760720" cy="4031615"/>
            <wp:effectExtent l="0" t="0" r="0" b="698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54D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D352" w14:textId="77777777" w:rsidR="005A622F" w:rsidRDefault="005A622F">
      <w:r>
        <w:t>Gemeente Wassenaar</w:t>
      </w:r>
    </w:p>
    <w:p w14:paraId="7A315E64" w14:textId="759AE926" w:rsidR="005A622F" w:rsidRDefault="00C1734C">
      <w:r>
        <w:rPr>
          <w:noProof/>
          <w:lang w:eastAsia="nl-NL"/>
        </w:rPr>
        <w:lastRenderedPageBreak/>
        <w:drawing>
          <wp:inline distT="0" distB="0" distL="0" distR="0" wp14:anchorId="52EF4686" wp14:editId="582AFBEC">
            <wp:extent cx="5760720" cy="4036060"/>
            <wp:effectExtent l="0" t="0" r="0" b="254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78B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F605C" w14:textId="00B42DDD" w:rsidR="00C1734C" w:rsidRDefault="00C1734C">
      <w:r>
        <w:t>Gemeente Den Haag</w:t>
      </w:r>
    </w:p>
    <w:p w14:paraId="60E65E15" w14:textId="77777777" w:rsidR="00C1734C" w:rsidRDefault="00C1734C"/>
    <w:p w14:paraId="1B502FC9" w14:textId="77777777" w:rsidR="00C1734C" w:rsidRDefault="00C1734C"/>
    <w:p w14:paraId="6E45E3D8" w14:textId="4191A32E" w:rsidR="00C1734C" w:rsidRDefault="00C1734C">
      <w:r>
        <w:rPr>
          <w:noProof/>
          <w:lang w:eastAsia="nl-NL"/>
        </w:rPr>
        <w:drawing>
          <wp:inline distT="0" distB="0" distL="0" distR="0" wp14:anchorId="0B2DF8C7" wp14:editId="063A3AE2">
            <wp:extent cx="5760720" cy="402844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1C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1A814" w14:textId="09D5878F" w:rsidR="00C1734C" w:rsidRDefault="00C1734C">
      <w:r>
        <w:t>Gemeente Westland en Hoek van Holland</w:t>
      </w:r>
    </w:p>
    <w:p w14:paraId="7667DEA6" w14:textId="77777777" w:rsidR="00C1734C" w:rsidRDefault="00C1734C"/>
    <w:p w14:paraId="5FBE3929" w14:textId="6A0738DE" w:rsidR="00C1734C" w:rsidRDefault="00C1734C">
      <w:r>
        <w:rPr>
          <w:noProof/>
          <w:lang w:eastAsia="nl-NL"/>
        </w:rPr>
        <w:drawing>
          <wp:inline distT="0" distB="0" distL="0" distR="0" wp14:anchorId="321D8433" wp14:editId="35E68926">
            <wp:extent cx="5760720" cy="4030345"/>
            <wp:effectExtent l="0" t="0" r="0" b="825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BB3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4A46" w14:textId="111992DD" w:rsidR="00C1734C" w:rsidRDefault="00C1734C">
      <w:r>
        <w:t>Gemeente Rotterdam (Maasvlakte)</w:t>
      </w:r>
    </w:p>
    <w:p w14:paraId="0D69060B" w14:textId="77777777" w:rsidR="00C1734C" w:rsidRDefault="00C1734C"/>
    <w:p w14:paraId="1D23EAF9" w14:textId="4ECD7792" w:rsidR="00C1734C" w:rsidRDefault="00C1734C">
      <w:r>
        <w:rPr>
          <w:noProof/>
          <w:lang w:eastAsia="nl-NL"/>
        </w:rPr>
        <w:drawing>
          <wp:inline distT="0" distB="0" distL="0" distR="0" wp14:anchorId="3B70F5CE" wp14:editId="50A54DA5">
            <wp:extent cx="5760720" cy="404177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2C0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080CA" w14:textId="5879BB05" w:rsidR="00C1734C" w:rsidRDefault="00C1734C">
      <w:r>
        <w:t>Gemeente Westvoorne</w:t>
      </w:r>
    </w:p>
    <w:p w14:paraId="2111EEB9" w14:textId="4214DDCD" w:rsidR="00C1734C" w:rsidRDefault="00C1734C">
      <w:r>
        <w:rPr>
          <w:noProof/>
          <w:lang w:eastAsia="nl-NL"/>
        </w:rPr>
        <w:lastRenderedPageBreak/>
        <w:drawing>
          <wp:inline distT="0" distB="0" distL="0" distR="0" wp14:anchorId="358DE3EE" wp14:editId="5771601D">
            <wp:extent cx="5760720" cy="404368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8E73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0B7B" w14:textId="354E68FF" w:rsidR="00C1734C" w:rsidRDefault="00C1734C">
      <w:r>
        <w:t>Gemeente Goeree Overflakkee</w:t>
      </w:r>
    </w:p>
    <w:p w14:paraId="05FA1F43" w14:textId="77777777" w:rsidR="00C1734C" w:rsidRPr="00B13604" w:rsidRDefault="00C1734C"/>
    <w:sectPr w:rsidR="00C1734C" w:rsidRPr="00B136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22F"/>
    <w:rsid w:val="00081780"/>
    <w:rsid w:val="00096F3A"/>
    <w:rsid w:val="00143649"/>
    <w:rsid w:val="001A2CEB"/>
    <w:rsid w:val="00260AF0"/>
    <w:rsid w:val="002B1D84"/>
    <w:rsid w:val="0030441B"/>
    <w:rsid w:val="003358B3"/>
    <w:rsid w:val="00414996"/>
    <w:rsid w:val="00432C23"/>
    <w:rsid w:val="005A622F"/>
    <w:rsid w:val="008803F4"/>
    <w:rsid w:val="009427B2"/>
    <w:rsid w:val="00B13604"/>
    <w:rsid w:val="00C1734C"/>
    <w:rsid w:val="00D4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B94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spacing w:after="0" w:line="284" w:lineRule="atLeast"/>
    </w:pPr>
    <w:rPr>
      <w:rFonts w:ascii="Arial" w:hAnsi="Arial" w:cs="Arial"/>
      <w:sz w:val="19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A62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6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spacing w:after="0" w:line="284" w:lineRule="atLeast"/>
    </w:pPr>
    <w:rPr>
      <w:rFonts w:ascii="Arial" w:hAnsi="Arial" w:cs="Arial"/>
      <w:sz w:val="19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A62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fontTable" Target="fontTable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F1E166F9.dotm</Template>
  <TotalTime>4</TotalTime>
  <Pages>5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 Zuid-Holland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gremmcn</dc:creator>
  <cp:lastModifiedBy>berkel</cp:lastModifiedBy>
  <cp:revision>4</cp:revision>
  <dcterms:created xsi:type="dcterms:W3CDTF">2016-03-17T08:01:00Z</dcterms:created>
  <dcterms:modified xsi:type="dcterms:W3CDTF">2016-03-18T10:22:00Z</dcterms:modified>
</cp:coreProperties>
</file>